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4AD22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  <w:r w:rsidRPr="00636581">
        <w:rPr>
          <w:rFonts w:ascii="Rooney Regular" w:eastAsiaTheme="minorEastAsia" w:hAnsi="Rooney Regular" w:cs="Rod"/>
          <w:bCs w:val="0"/>
          <w:noProof/>
          <w:color w:val="E77D70"/>
          <w:kern w:val="24"/>
          <w:position w:val="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4F0B20" wp14:editId="16C0385F">
                <wp:simplePos x="0" y="0"/>
                <wp:positionH relativeFrom="margin">
                  <wp:posOffset>2823</wp:posOffset>
                </wp:positionH>
                <wp:positionV relativeFrom="paragraph">
                  <wp:posOffset>2822</wp:posOffset>
                </wp:positionV>
                <wp:extent cx="6480000" cy="796705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796705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70E89D" w14:textId="77777777" w:rsidR="00636581" w:rsidRPr="00783149" w:rsidRDefault="00636581" w:rsidP="008836B9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63986FC7" w14:textId="22C463B4" w:rsidR="00636581" w:rsidRPr="008836B9" w:rsidRDefault="008836B9" w:rsidP="008836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836B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CSK-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L2 </w:t>
                            </w:r>
                            <w:r w:rsidRPr="008836B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Tutor Observation for Recorded Helping Session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4F0B2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.2pt;margin-top:.2pt;width:510.25pt;height:62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" fillcolor="#e77d70" stroked="f" strokeweight=".5pt">
                <v:textbox>
                  <w:txbxContent>
                    <w:p w14:paraId="0170E89D" w14:textId="77777777" w:rsidR="00636581" w:rsidRPr="00783149" w:rsidRDefault="00636581" w:rsidP="008836B9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63986FC7" w14:textId="22C463B4" w:rsidR="00636581" w:rsidRPr="008836B9" w:rsidRDefault="008836B9" w:rsidP="008836B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8836B9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CSK-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L2 </w:t>
                      </w:r>
                      <w:r w:rsidRPr="008836B9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Tutor Observation for Recorded Helping Session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42A20F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664FCF78" w14:textId="77777777" w:rsidR="00B261B7" w:rsidRPr="00967F2B" w:rsidRDefault="00B261B7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1ED72D60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3FF47C3D" w14:textId="673F4C68" w:rsidR="00C92FC2" w:rsidRDefault="00C92F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5A3C0C72" w14:textId="77777777" w:rsidR="008836B9" w:rsidRPr="008836B9" w:rsidRDefault="008836B9" w:rsidP="008836B9">
      <w:pPr>
        <w:rPr>
          <w:rFonts w:asciiTheme="minorHAnsi" w:hAnsiTheme="minorHAnsi" w:cstheme="minorHAnsi"/>
          <w:color w:val="3B3838" w:themeColor="background2" w:themeShade="40"/>
        </w:rPr>
      </w:pPr>
    </w:p>
    <w:p w14:paraId="4CB65F69" w14:textId="0F044917" w:rsidR="008836B9" w:rsidRPr="008836B9" w:rsidRDefault="008836B9" w:rsidP="008836B9">
      <w:pPr>
        <w:rPr>
          <w:rFonts w:asciiTheme="minorHAnsi" w:hAnsiTheme="minorHAnsi" w:cstheme="minorHAnsi"/>
          <w:color w:val="3B3838" w:themeColor="background2" w:themeShade="40"/>
        </w:rPr>
      </w:pPr>
      <w:r w:rsidRPr="008836B9">
        <w:rPr>
          <w:rFonts w:asciiTheme="minorHAnsi" w:hAnsiTheme="minorHAnsi" w:cstheme="minorHAnsi"/>
          <w:color w:val="3B3838" w:themeColor="background2" w:themeShade="40"/>
        </w:rPr>
        <w:t>Candidate’s name:</w:t>
      </w:r>
      <w:r>
        <w:rPr>
          <w:rFonts w:asciiTheme="minorHAnsi" w:hAnsiTheme="minorHAnsi" w:cstheme="minorHAnsi"/>
          <w:color w:val="3B3838" w:themeColor="background2" w:themeShade="40"/>
        </w:rPr>
        <w:t xml:space="preserve"> ……………………………………………………………</w:t>
      </w:r>
      <w:r w:rsidRPr="008836B9">
        <w:rPr>
          <w:rFonts w:asciiTheme="minorHAnsi" w:hAnsiTheme="minorHAnsi" w:cstheme="minorHAnsi"/>
          <w:color w:val="3B3838" w:themeColor="background2" w:themeShade="40"/>
        </w:rPr>
        <w:t xml:space="preserve"> </w:t>
      </w:r>
      <w:r w:rsidRPr="008836B9">
        <w:rPr>
          <w:rFonts w:asciiTheme="minorHAnsi" w:hAnsiTheme="minorHAnsi" w:cstheme="minorHAnsi"/>
          <w:color w:val="3B3838" w:themeColor="background2" w:themeShade="40"/>
        </w:rPr>
        <w:tab/>
      </w:r>
      <w:r w:rsidRPr="008836B9">
        <w:rPr>
          <w:rFonts w:asciiTheme="minorHAnsi" w:hAnsiTheme="minorHAnsi" w:cstheme="minorHAnsi"/>
          <w:color w:val="3B3838" w:themeColor="background2" w:themeShade="40"/>
        </w:rPr>
        <w:tab/>
        <w:t>Date:</w:t>
      </w:r>
      <w:r>
        <w:rPr>
          <w:rFonts w:asciiTheme="minorHAnsi" w:hAnsiTheme="minorHAnsi" w:cstheme="minorHAnsi"/>
          <w:color w:val="3B3838" w:themeColor="background2" w:themeShade="40"/>
        </w:rPr>
        <w:t xml:space="preserve"> ……………………………………………..</w:t>
      </w:r>
      <w:r w:rsidRPr="008836B9">
        <w:rPr>
          <w:rFonts w:asciiTheme="minorHAnsi" w:hAnsiTheme="minorHAnsi" w:cstheme="minorHAnsi"/>
          <w:color w:val="3B3838" w:themeColor="background2" w:themeShade="40"/>
        </w:rPr>
        <w:t xml:space="preserve"> </w:t>
      </w:r>
      <w:r w:rsidRPr="008836B9">
        <w:rPr>
          <w:rFonts w:asciiTheme="minorHAnsi" w:hAnsiTheme="minorHAnsi" w:cstheme="minorHAnsi"/>
          <w:color w:val="3B3838" w:themeColor="background2" w:themeShade="40"/>
        </w:rPr>
        <w:tab/>
      </w:r>
    </w:p>
    <w:p w14:paraId="420F5070" w14:textId="77777777" w:rsidR="008836B9" w:rsidRDefault="008836B9" w:rsidP="008836B9">
      <w:pPr>
        <w:rPr>
          <w:rFonts w:asciiTheme="minorHAnsi" w:hAnsiTheme="minorHAnsi" w:cstheme="minorHAnsi"/>
          <w:color w:val="3B3838" w:themeColor="background2" w:themeShade="40"/>
        </w:rPr>
      </w:pPr>
    </w:p>
    <w:p w14:paraId="0B770B80" w14:textId="362960AC" w:rsidR="008836B9" w:rsidRPr="008836B9" w:rsidRDefault="008836B9" w:rsidP="008836B9">
      <w:pPr>
        <w:spacing w:before="240"/>
        <w:rPr>
          <w:rFonts w:asciiTheme="minorHAnsi" w:hAnsiTheme="minorHAnsi" w:cstheme="minorHAnsi"/>
          <w:color w:val="3B3838" w:themeColor="background2" w:themeShade="40"/>
        </w:rPr>
      </w:pPr>
      <w:r w:rsidRPr="008836B9">
        <w:rPr>
          <w:rFonts w:asciiTheme="minorHAnsi" w:hAnsiTheme="minorHAnsi" w:cstheme="minorHAnsi"/>
          <w:color w:val="3B3838" w:themeColor="background2" w:themeShade="40"/>
        </w:rPr>
        <w:t xml:space="preserve">Tutor name/signature: </w:t>
      </w:r>
      <w:r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</w:t>
      </w:r>
      <w:r w:rsidRPr="008836B9">
        <w:rPr>
          <w:rFonts w:asciiTheme="minorHAnsi" w:hAnsiTheme="minorHAnsi" w:cstheme="minorHAnsi"/>
          <w:color w:val="3B3838" w:themeColor="background2" w:themeShade="40"/>
        </w:rPr>
        <w:tab/>
      </w:r>
    </w:p>
    <w:p w14:paraId="7100E47F" w14:textId="77777777" w:rsidR="008836B9" w:rsidRPr="008836B9" w:rsidRDefault="008836B9" w:rsidP="008836B9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06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8836B9" w:rsidRPr="008836B9" w14:paraId="3111341A" w14:textId="77777777" w:rsidTr="008836B9">
        <w:trPr>
          <w:cantSplit/>
        </w:trPr>
        <w:tc>
          <w:tcPr>
            <w:tcW w:w="10206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A4AC26A" w14:textId="77777777" w:rsidR="008836B9" w:rsidRPr="008836B9" w:rsidRDefault="008836B9" w:rsidP="008836B9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8836B9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Tutor guidance comment:</w:t>
            </w:r>
          </w:p>
        </w:tc>
      </w:tr>
      <w:tr w:rsidR="008836B9" w:rsidRPr="008836B9" w14:paraId="200ADC66" w14:textId="77777777" w:rsidTr="008836B9">
        <w:trPr>
          <w:cantSplit/>
          <w:trHeight w:val="1560"/>
        </w:trPr>
        <w:tc>
          <w:tcPr>
            <w:tcW w:w="10206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7C0889E1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E9E8508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2626D54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5091F3C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A0013F7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5BB5FD95" w14:textId="77777777" w:rsidR="008836B9" w:rsidRPr="008836B9" w:rsidRDefault="008836B9" w:rsidP="008836B9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06" w:type="dxa"/>
        <w:shd w:val="clear" w:color="auto" w:fill="E7E6E6" w:themeFill="background2"/>
        <w:tblLook w:val="01E0" w:firstRow="1" w:lastRow="1" w:firstColumn="1" w:lastColumn="1" w:noHBand="0" w:noVBand="0"/>
      </w:tblPr>
      <w:tblGrid>
        <w:gridCol w:w="10206"/>
      </w:tblGrid>
      <w:tr w:rsidR="008836B9" w:rsidRPr="008836B9" w14:paraId="5516C2EE" w14:textId="77777777" w:rsidTr="008836B9">
        <w:trPr>
          <w:cantSplit/>
        </w:trPr>
        <w:tc>
          <w:tcPr>
            <w:tcW w:w="10206" w:type="dxa"/>
            <w:shd w:val="clear" w:color="auto" w:fill="E7E6E6" w:themeFill="background2"/>
            <w:vAlign w:val="center"/>
          </w:tcPr>
          <w:p w14:paraId="6FCE36BC" w14:textId="77777777" w:rsidR="008836B9" w:rsidRPr="008836B9" w:rsidRDefault="008836B9" w:rsidP="008836B9">
            <w:pPr>
              <w:spacing w:before="120" w:after="120"/>
              <w:rPr>
                <w:rFonts w:asciiTheme="minorHAnsi" w:hAnsiTheme="minorHAnsi" w:cstheme="minorHAnsi"/>
                <w:bCs/>
                <w:i/>
                <w:iCs/>
                <w:color w:val="3B3838" w:themeColor="background2" w:themeShade="40"/>
              </w:rPr>
            </w:pPr>
            <w:r w:rsidRPr="008836B9">
              <w:rPr>
                <w:rFonts w:asciiTheme="minorHAnsi" w:hAnsiTheme="minorHAnsi" w:cstheme="minorHAnsi"/>
                <w:bCs/>
                <w:i/>
                <w:iCs/>
                <w:color w:val="3B3838" w:themeColor="background2" w:themeShade="40"/>
              </w:rPr>
              <w:br w:type="page"/>
            </w:r>
            <w:r w:rsidRPr="008836B9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Criteria reference</w:t>
            </w:r>
          </w:p>
        </w:tc>
      </w:tr>
    </w:tbl>
    <w:p w14:paraId="65410F62" w14:textId="77777777" w:rsidR="008836B9" w:rsidRPr="008836B9" w:rsidRDefault="008836B9" w:rsidP="008836B9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64"/>
        <w:gridCol w:w="1134"/>
        <w:gridCol w:w="992"/>
        <w:gridCol w:w="5216"/>
      </w:tblGrid>
      <w:tr w:rsidR="008836B9" w:rsidRPr="008836B9" w14:paraId="764690FB" w14:textId="77777777" w:rsidTr="008836B9">
        <w:trPr>
          <w:cantSplit/>
        </w:trPr>
        <w:tc>
          <w:tcPr>
            <w:tcW w:w="2864" w:type="dxa"/>
            <w:shd w:val="clear" w:color="auto" w:fill="E7E6E6" w:themeFill="background2"/>
          </w:tcPr>
          <w:p w14:paraId="0BF80429" w14:textId="77777777" w:rsidR="008836B9" w:rsidRPr="008836B9" w:rsidRDefault="008836B9" w:rsidP="008836B9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8836B9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Skill</w:t>
            </w:r>
          </w:p>
        </w:tc>
        <w:tc>
          <w:tcPr>
            <w:tcW w:w="1134" w:type="dxa"/>
            <w:shd w:val="clear" w:color="auto" w:fill="E7E6E6" w:themeFill="background2"/>
          </w:tcPr>
          <w:p w14:paraId="44C45F67" w14:textId="77777777" w:rsidR="008836B9" w:rsidRPr="008836B9" w:rsidRDefault="008836B9" w:rsidP="008836B9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8836B9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Criteria number</w:t>
            </w:r>
          </w:p>
        </w:tc>
        <w:tc>
          <w:tcPr>
            <w:tcW w:w="992" w:type="dxa"/>
            <w:shd w:val="clear" w:color="auto" w:fill="E7E6E6" w:themeFill="background2"/>
          </w:tcPr>
          <w:p w14:paraId="3C8CC956" w14:textId="77777777" w:rsidR="008836B9" w:rsidRPr="008836B9" w:rsidRDefault="008836B9" w:rsidP="008836B9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8836B9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Criteria met</w:t>
            </w:r>
          </w:p>
          <w:p w14:paraId="0014B6B2" w14:textId="77777777" w:rsidR="008836B9" w:rsidRPr="008836B9" w:rsidRDefault="008836B9" w:rsidP="008836B9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8836B9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Y/N</w:t>
            </w:r>
          </w:p>
        </w:tc>
        <w:tc>
          <w:tcPr>
            <w:tcW w:w="5216" w:type="dxa"/>
            <w:shd w:val="clear" w:color="auto" w:fill="E7E6E6" w:themeFill="background2"/>
          </w:tcPr>
          <w:p w14:paraId="35B184F6" w14:textId="77777777" w:rsidR="008836B9" w:rsidRPr="008836B9" w:rsidRDefault="008836B9" w:rsidP="008836B9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8836B9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How demonstrated?</w:t>
            </w:r>
          </w:p>
        </w:tc>
      </w:tr>
      <w:tr w:rsidR="008836B9" w:rsidRPr="008836B9" w14:paraId="11F45A13" w14:textId="77777777" w:rsidTr="00BB4F54">
        <w:trPr>
          <w:trHeight w:val="1021"/>
        </w:trPr>
        <w:tc>
          <w:tcPr>
            <w:tcW w:w="2864" w:type="dxa"/>
            <w:shd w:val="clear" w:color="auto" w:fill="E7E6E6" w:themeFill="background2"/>
          </w:tcPr>
          <w:p w14:paraId="0C34DCD5" w14:textId="77777777" w:rsidR="008836B9" w:rsidRPr="008836B9" w:rsidRDefault="008836B9" w:rsidP="008836B9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8836B9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Work within personal limits of ability </w:t>
            </w:r>
          </w:p>
        </w:tc>
        <w:tc>
          <w:tcPr>
            <w:tcW w:w="1134" w:type="dxa"/>
            <w:shd w:val="clear" w:color="auto" w:fill="auto"/>
          </w:tcPr>
          <w:p w14:paraId="63087D5E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8836B9">
              <w:rPr>
                <w:rFonts w:asciiTheme="minorHAnsi" w:hAnsiTheme="minorHAnsi" w:cstheme="minorHAnsi"/>
                <w:color w:val="3B3838" w:themeColor="background2" w:themeShade="40"/>
              </w:rPr>
              <w:t>1.2</w:t>
            </w:r>
          </w:p>
        </w:tc>
        <w:tc>
          <w:tcPr>
            <w:tcW w:w="992" w:type="dxa"/>
          </w:tcPr>
          <w:p w14:paraId="57BE5C82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CEFCD81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5216" w:type="dxa"/>
          </w:tcPr>
          <w:p w14:paraId="56ABA561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8836B9" w:rsidRPr="008836B9" w14:paraId="6BD348E4" w14:textId="77777777" w:rsidTr="00BB4F54">
        <w:trPr>
          <w:cantSplit/>
          <w:trHeight w:val="851"/>
        </w:trPr>
        <w:tc>
          <w:tcPr>
            <w:tcW w:w="2864" w:type="dxa"/>
            <w:shd w:val="clear" w:color="auto" w:fill="E7E6E6" w:themeFill="background2"/>
          </w:tcPr>
          <w:p w14:paraId="66304A97" w14:textId="77777777" w:rsidR="008836B9" w:rsidRPr="008836B9" w:rsidRDefault="008836B9" w:rsidP="008836B9">
            <w:pPr>
              <w:spacing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8836B9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Establish and maintain boundaries - relevant to time and setting</w:t>
            </w:r>
          </w:p>
        </w:tc>
        <w:tc>
          <w:tcPr>
            <w:tcW w:w="1134" w:type="dxa"/>
            <w:shd w:val="clear" w:color="auto" w:fill="auto"/>
          </w:tcPr>
          <w:p w14:paraId="65AA6BD4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8836B9">
              <w:rPr>
                <w:rFonts w:asciiTheme="minorHAnsi" w:hAnsiTheme="minorHAnsi" w:cstheme="minorHAnsi"/>
                <w:color w:val="3B3838" w:themeColor="background2" w:themeShade="40"/>
              </w:rPr>
              <w:t>2.1</w:t>
            </w:r>
          </w:p>
          <w:p w14:paraId="55F79036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8836B9">
              <w:rPr>
                <w:rFonts w:asciiTheme="minorHAnsi" w:hAnsiTheme="minorHAnsi" w:cstheme="minorHAnsi"/>
                <w:color w:val="3B3838" w:themeColor="background2" w:themeShade="40"/>
              </w:rPr>
              <w:t>2.3</w:t>
            </w:r>
          </w:p>
        </w:tc>
        <w:tc>
          <w:tcPr>
            <w:tcW w:w="992" w:type="dxa"/>
          </w:tcPr>
          <w:p w14:paraId="15644C8C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3D96409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5216" w:type="dxa"/>
          </w:tcPr>
          <w:p w14:paraId="05DF8A8F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8836B9" w:rsidRPr="008836B9" w14:paraId="5D69D088" w14:textId="77777777" w:rsidTr="00BB4F54">
        <w:trPr>
          <w:cantSplit/>
          <w:trHeight w:val="851"/>
        </w:trPr>
        <w:tc>
          <w:tcPr>
            <w:tcW w:w="2864" w:type="dxa"/>
            <w:shd w:val="clear" w:color="auto" w:fill="E7E6E6" w:themeFill="background2"/>
          </w:tcPr>
          <w:p w14:paraId="23A054D5" w14:textId="77777777" w:rsidR="008836B9" w:rsidRPr="008836B9" w:rsidRDefault="008836B9" w:rsidP="008836B9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8836B9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Outline the limits of confidentiality</w:t>
            </w:r>
          </w:p>
        </w:tc>
        <w:tc>
          <w:tcPr>
            <w:tcW w:w="1134" w:type="dxa"/>
            <w:shd w:val="clear" w:color="auto" w:fill="auto"/>
          </w:tcPr>
          <w:p w14:paraId="58E3288C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8836B9">
              <w:rPr>
                <w:rFonts w:asciiTheme="minorHAnsi" w:hAnsiTheme="minorHAnsi" w:cstheme="minorHAnsi"/>
                <w:color w:val="3B3838" w:themeColor="background2" w:themeShade="40"/>
              </w:rPr>
              <w:t>2.2</w:t>
            </w:r>
          </w:p>
        </w:tc>
        <w:tc>
          <w:tcPr>
            <w:tcW w:w="992" w:type="dxa"/>
          </w:tcPr>
          <w:p w14:paraId="1D977367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6330983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8836B9">
              <w:rPr>
                <w:rFonts w:asciiTheme="minorHAnsi" w:hAnsiTheme="minorHAnsi" w:cstheme="minorHAnsi"/>
                <w:color w:val="3B3838" w:themeColor="background2" w:themeShade="40"/>
              </w:rPr>
              <w:t xml:space="preserve">       </w:t>
            </w:r>
          </w:p>
        </w:tc>
        <w:tc>
          <w:tcPr>
            <w:tcW w:w="5216" w:type="dxa"/>
          </w:tcPr>
          <w:p w14:paraId="7F00D149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8836B9" w:rsidRPr="008836B9" w14:paraId="168F2709" w14:textId="77777777" w:rsidTr="00BB4F54">
        <w:trPr>
          <w:trHeight w:val="1021"/>
        </w:trPr>
        <w:tc>
          <w:tcPr>
            <w:tcW w:w="2864" w:type="dxa"/>
            <w:shd w:val="clear" w:color="auto" w:fill="E7E6E6" w:themeFill="background2"/>
          </w:tcPr>
          <w:p w14:paraId="3F71EAB7" w14:textId="77777777" w:rsidR="008836B9" w:rsidRPr="008836B9" w:rsidRDefault="008836B9" w:rsidP="008836B9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8836B9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Use listening and responding skills including questions appropriately</w:t>
            </w:r>
          </w:p>
        </w:tc>
        <w:tc>
          <w:tcPr>
            <w:tcW w:w="1134" w:type="dxa"/>
            <w:shd w:val="clear" w:color="auto" w:fill="auto"/>
          </w:tcPr>
          <w:p w14:paraId="10464B3F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8836B9">
              <w:rPr>
                <w:rFonts w:asciiTheme="minorHAnsi" w:hAnsiTheme="minorHAnsi" w:cstheme="minorHAnsi"/>
                <w:color w:val="3B3838" w:themeColor="background2" w:themeShade="40"/>
              </w:rPr>
              <w:t>6.1</w:t>
            </w:r>
          </w:p>
          <w:p w14:paraId="73C15E6A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8836B9">
              <w:rPr>
                <w:rFonts w:asciiTheme="minorHAnsi" w:hAnsiTheme="minorHAnsi" w:cstheme="minorHAnsi"/>
                <w:color w:val="3B3838" w:themeColor="background2" w:themeShade="40"/>
              </w:rPr>
              <w:t>6.2</w:t>
            </w:r>
          </w:p>
        </w:tc>
        <w:tc>
          <w:tcPr>
            <w:tcW w:w="992" w:type="dxa"/>
          </w:tcPr>
          <w:p w14:paraId="5C5000FE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5216" w:type="dxa"/>
          </w:tcPr>
          <w:p w14:paraId="0442ED1D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8836B9" w:rsidRPr="008836B9" w14:paraId="479F59B5" w14:textId="77777777" w:rsidTr="00BB4F54">
        <w:trPr>
          <w:cantSplit/>
          <w:trHeight w:val="851"/>
        </w:trPr>
        <w:tc>
          <w:tcPr>
            <w:tcW w:w="2864" w:type="dxa"/>
            <w:shd w:val="clear" w:color="auto" w:fill="E7E6E6" w:themeFill="background2"/>
          </w:tcPr>
          <w:p w14:paraId="0CD95246" w14:textId="77777777" w:rsidR="008836B9" w:rsidRPr="008836B9" w:rsidRDefault="008836B9" w:rsidP="008836B9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8836B9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Communicate accurate empathic understanding</w:t>
            </w:r>
          </w:p>
        </w:tc>
        <w:tc>
          <w:tcPr>
            <w:tcW w:w="1134" w:type="dxa"/>
            <w:shd w:val="clear" w:color="auto" w:fill="auto"/>
          </w:tcPr>
          <w:p w14:paraId="0835FE48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8836B9">
              <w:rPr>
                <w:rFonts w:asciiTheme="minorHAnsi" w:hAnsiTheme="minorHAnsi" w:cstheme="minorHAnsi"/>
                <w:color w:val="3B3838" w:themeColor="background2" w:themeShade="40"/>
              </w:rPr>
              <w:t>3.4</w:t>
            </w:r>
          </w:p>
        </w:tc>
        <w:tc>
          <w:tcPr>
            <w:tcW w:w="992" w:type="dxa"/>
          </w:tcPr>
          <w:p w14:paraId="1A68C223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FEC721C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8836B9">
              <w:rPr>
                <w:rFonts w:asciiTheme="minorHAnsi" w:hAnsiTheme="minorHAnsi" w:cstheme="minorHAnsi"/>
                <w:color w:val="3B3838" w:themeColor="background2" w:themeShade="40"/>
              </w:rPr>
              <w:t xml:space="preserve"> </w:t>
            </w:r>
          </w:p>
        </w:tc>
        <w:tc>
          <w:tcPr>
            <w:tcW w:w="5216" w:type="dxa"/>
          </w:tcPr>
          <w:p w14:paraId="6CE27B41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8836B9" w:rsidRPr="008836B9" w14:paraId="2DB81145" w14:textId="77777777" w:rsidTr="00BB4F54">
        <w:trPr>
          <w:cantSplit/>
          <w:trHeight w:val="851"/>
        </w:trPr>
        <w:tc>
          <w:tcPr>
            <w:tcW w:w="2864" w:type="dxa"/>
            <w:shd w:val="clear" w:color="auto" w:fill="E7E6E6" w:themeFill="background2"/>
          </w:tcPr>
          <w:p w14:paraId="47416093" w14:textId="77777777" w:rsidR="008836B9" w:rsidRPr="008836B9" w:rsidRDefault="008836B9" w:rsidP="008836B9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8836B9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Remain with the helpee’s concerns throughout</w:t>
            </w:r>
          </w:p>
        </w:tc>
        <w:tc>
          <w:tcPr>
            <w:tcW w:w="1134" w:type="dxa"/>
            <w:shd w:val="clear" w:color="auto" w:fill="auto"/>
          </w:tcPr>
          <w:p w14:paraId="3222CFDB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8836B9">
              <w:rPr>
                <w:rFonts w:asciiTheme="minorHAnsi" w:hAnsiTheme="minorHAnsi" w:cstheme="minorHAnsi"/>
                <w:color w:val="3B3838" w:themeColor="background2" w:themeShade="40"/>
              </w:rPr>
              <w:t>4.1</w:t>
            </w:r>
          </w:p>
        </w:tc>
        <w:tc>
          <w:tcPr>
            <w:tcW w:w="992" w:type="dxa"/>
          </w:tcPr>
          <w:p w14:paraId="7C8CBFF9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EADB53C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8836B9">
              <w:rPr>
                <w:rFonts w:asciiTheme="minorHAnsi" w:hAnsiTheme="minorHAnsi" w:cstheme="minorHAnsi"/>
                <w:color w:val="3B3838" w:themeColor="background2" w:themeShade="40"/>
              </w:rPr>
              <w:t xml:space="preserve">        </w:t>
            </w:r>
          </w:p>
        </w:tc>
        <w:tc>
          <w:tcPr>
            <w:tcW w:w="5216" w:type="dxa"/>
          </w:tcPr>
          <w:p w14:paraId="290E895A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8836B9" w:rsidRPr="008836B9" w14:paraId="25F9B349" w14:textId="77777777" w:rsidTr="00BB4F54">
        <w:trPr>
          <w:cantSplit/>
          <w:trHeight w:val="851"/>
        </w:trPr>
        <w:tc>
          <w:tcPr>
            <w:tcW w:w="2864" w:type="dxa"/>
            <w:shd w:val="clear" w:color="auto" w:fill="E7E6E6" w:themeFill="background2"/>
          </w:tcPr>
          <w:p w14:paraId="097B5A2A" w14:textId="77777777" w:rsidR="008836B9" w:rsidRPr="008836B9" w:rsidRDefault="008836B9" w:rsidP="008836B9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8836B9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Summarise accurately.</w:t>
            </w:r>
          </w:p>
          <w:p w14:paraId="5C3EA56B" w14:textId="77777777" w:rsidR="008836B9" w:rsidRPr="008836B9" w:rsidRDefault="008836B9" w:rsidP="008836B9">
            <w:pPr>
              <w:spacing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8836B9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End the session appropriately</w:t>
            </w:r>
          </w:p>
        </w:tc>
        <w:tc>
          <w:tcPr>
            <w:tcW w:w="1134" w:type="dxa"/>
            <w:shd w:val="clear" w:color="auto" w:fill="auto"/>
          </w:tcPr>
          <w:p w14:paraId="6A5CE17F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8836B9">
              <w:rPr>
                <w:rFonts w:asciiTheme="minorHAnsi" w:hAnsiTheme="minorHAnsi" w:cstheme="minorHAnsi"/>
                <w:color w:val="3B3838" w:themeColor="background2" w:themeShade="40"/>
              </w:rPr>
              <w:t>2.4</w:t>
            </w:r>
          </w:p>
          <w:p w14:paraId="0843A6FF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8836B9">
              <w:rPr>
                <w:rFonts w:asciiTheme="minorHAnsi" w:hAnsiTheme="minorHAnsi" w:cstheme="minorHAnsi"/>
                <w:color w:val="3B3838" w:themeColor="background2" w:themeShade="40"/>
              </w:rPr>
              <w:t>6.1</w:t>
            </w:r>
          </w:p>
        </w:tc>
        <w:tc>
          <w:tcPr>
            <w:tcW w:w="992" w:type="dxa"/>
          </w:tcPr>
          <w:p w14:paraId="266A40A8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53F3376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8836B9">
              <w:rPr>
                <w:rFonts w:asciiTheme="minorHAnsi" w:hAnsiTheme="minorHAnsi" w:cstheme="minorHAnsi"/>
                <w:color w:val="3B3838" w:themeColor="background2" w:themeShade="40"/>
              </w:rPr>
              <w:t xml:space="preserve">  </w:t>
            </w:r>
          </w:p>
        </w:tc>
        <w:tc>
          <w:tcPr>
            <w:tcW w:w="5216" w:type="dxa"/>
          </w:tcPr>
          <w:p w14:paraId="74A62C2D" w14:textId="77777777" w:rsidR="008836B9" w:rsidRPr="008836B9" w:rsidRDefault="008836B9" w:rsidP="008836B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775FB196" w14:textId="77777777" w:rsidR="008836B9" w:rsidRPr="008836B9" w:rsidRDefault="008836B9" w:rsidP="008836B9">
      <w:pPr>
        <w:rPr>
          <w:rFonts w:asciiTheme="minorHAnsi" w:hAnsiTheme="minorHAnsi" w:cstheme="minorHAnsi"/>
          <w:color w:val="3B3838" w:themeColor="background2" w:themeShade="40"/>
        </w:rPr>
      </w:pPr>
    </w:p>
    <w:sectPr w:rsidR="008836B9" w:rsidRPr="008836B9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B444F" w14:textId="77777777" w:rsidR="00F60BEF" w:rsidRDefault="00F60BEF">
      <w:r>
        <w:separator/>
      </w:r>
    </w:p>
    <w:p w14:paraId="77885613" w14:textId="77777777" w:rsidR="00F60BEF" w:rsidRDefault="00F60BEF"/>
    <w:p w14:paraId="445B0CC4" w14:textId="77777777" w:rsidR="00F60BEF" w:rsidRDefault="00F60BEF"/>
  </w:endnote>
  <w:endnote w:type="continuationSeparator" w:id="0">
    <w:p w14:paraId="139B6B09" w14:textId="77777777" w:rsidR="00F60BEF" w:rsidRDefault="00F60BEF">
      <w:r>
        <w:continuationSeparator/>
      </w:r>
    </w:p>
    <w:p w14:paraId="4C65F509" w14:textId="77777777" w:rsidR="00F60BEF" w:rsidRDefault="00F60BEF"/>
    <w:p w14:paraId="7E764005" w14:textId="77777777" w:rsidR="00F60BEF" w:rsidRDefault="00F60B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75A30487-6641-4CE4-A5C7-9D367170BDEE}"/>
    <w:embedBold r:id="rId2" w:fontKey="{E26038B1-7C84-4E98-A2B2-434D7B74D40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5C963CD-007A-4948-A3E4-F9289DA0E6B3}"/>
    <w:embedBold r:id="rId4" w:fontKey="{B7D9E235-5D98-4EA8-9AFE-29124468D416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BDC07E29-295C-4A65-873E-C9D276DC0F93}"/>
    <w:embedBold r:id="rId6" w:fontKey="{B383F039-9A03-44CC-B33C-9C0C71564F9F}"/>
    <w:embedBoldItalic r:id="rId7" w:fontKey="{EE118B19-5FEE-4955-A813-FAFB948A9C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1AF0032E-CD60-4658-901B-04CACA9A6A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0A2AAF4-D0FA-40BE-AAF9-192ABB9DC3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047CC54F-5537-48A5-A723-D3E7CBD9C758}"/>
    <w:embedBold r:id="rId11" w:fontKey="{D6EE65A2-9DB2-4B7B-A223-D653B591C165}"/>
    <w:embedItalic r:id="rId12" w:fontKey="{F8F24EAD-3180-4EA7-AF96-F50E2866286D}"/>
    <w:embedBoldItalic r:id="rId13" w:fontKey="{749BCBAD-D462-4ECB-9748-0427621E9505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4" w:fontKey="{17607964-EC8C-4D09-BB82-5AF54D8777D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690ABDD2-E148-44A8-8D54-964FE1D9CC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258998E2" w14:textId="77777777" w:rsidTr="00E6148A">
      <w:tc>
        <w:tcPr>
          <w:tcW w:w="720" w:type="dxa"/>
          <w:shd w:val="clear" w:color="auto" w:fill="auto"/>
          <w:vAlign w:val="center"/>
        </w:tcPr>
        <w:p w14:paraId="0466C87B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7625DC84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2ABAE35B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41596077" w14:textId="372247D6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299F2CFC" wp14:editId="5A8D7FE9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1CD6913F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3CC08" w14:textId="77777777" w:rsidR="00F60BEF" w:rsidRDefault="00F60BEF" w:rsidP="009052EC">
      <w:pPr>
        <w:pBdr>
          <w:bottom w:val="single" w:sz="6" w:space="1" w:color="auto"/>
        </w:pBdr>
      </w:pPr>
    </w:p>
    <w:p w14:paraId="4C06F98A" w14:textId="77777777" w:rsidR="00F60BEF" w:rsidRPr="009052EC" w:rsidRDefault="00F60BEF" w:rsidP="009052EC"/>
  </w:footnote>
  <w:footnote w:type="continuationSeparator" w:id="0">
    <w:p w14:paraId="10C0F6B9" w14:textId="77777777" w:rsidR="00F60BEF" w:rsidRDefault="00F60BEF">
      <w:r>
        <w:continuationSeparator/>
      </w:r>
    </w:p>
    <w:p w14:paraId="55C5DF96" w14:textId="77777777" w:rsidR="00F60BEF" w:rsidRDefault="00F60BEF"/>
    <w:p w14:paraId="231F692B" w14:textId="77777777" w:rsidR="00F60BEF" w:rsidRDefault="00F60BEF"/>
  </w:footnote>
  <w:footnote w:type="continuationNotice" w:id="1">
    <w:p w14:paraId="63CB5197" w14:textId="77777777" w:rsidR="00F60BEF" w:rsidRDefault="00F60BEF"/>
    <w:p w14:paraId="0A05E886" w14:textId="77777777" w:rsidR="00F60BEF" w:rsidRDefault="00F60BEF"/>
    <w:p w14:paraId="1FB607EA" w14:textId="77777777" w:rsidR="00F60BEF" w:rsidRDefault="00F60BE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12C89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1113475593">
    <w:abstractNumId w:val="13"/>
  </w:num>
  <w:num w:numId="2" w16cid:durableId="654721736">
    <w:abstractNumId w:val="14"/>
  </w:num>
  <w:num w:numId="3" w16cid:durableId="1575968348">
    <w:abstractNumId w:val="4"/>
  </w:num>
  <w:num w:numId="4" w16cid:durableId="102070502">
    <w:abstractNumId w:val="19"/>
  </w:num>
  <w:num w:numId="5" w16cid:durableId="1425803915">
    <w:abstractNumId w:val="10"/>
  </w:num>
  <w:num w:numId="6" w16cid:durableId="33820394">
    <w:abstractNumId w:val="16"/>
  </w:num>
  <w:num w:numId="7" w16cid:durableId="857084327">
    <w:abstractNumId w:val="7"/>
  </w:num>
  <w:num w:numId="8" w16cid:durableId="49768939">
    <w:abstractNumId w:val="18"/>
  </w:num>
  <w:num w:numId="9" w16cid:durableId="1391925068">
    <w:abstractNumId w:val="15"/>
  </w:num>
  <w:num w:numId="10" w16cid:durableId="1425684731">
    <w:abstractNumId w:val="0"/>
  </w:num>
  <w:num w:numId="11" w16cid:durableId="157966689">
    <w:abstractNumId w:val="9"/>
  </w:num>
  <w:num w:numId="12" w16cid:durableId="1483619078">
    <w:abstractNumId w:val="17"/>
  </w:num>
  <w:num w:numId="13" w16cid:durableId="433327715">
    <w:abstractNumId w:val="12"/>
  </w:num>
  <w:num w:numId="14" w16cid:durableId="655256594">
    <w:abstractNumId w:val="8"/>
  </w:num>
  <w:num w:numId="15" w16cid:durableId="1907911437">
    <w:abstractNumId w:val="11"/>
  </w:num>
  <w:num w:numId="16" w16cid:durableId="727610059">
    <w:abstractNumId w:val="6"/>
  </w:num>
  <w:num w:numId="17" w16cid:durableId="317611270">
    <w:abstractNumId w:val="2"/>
  </w:num>
  <w:num w:numId="18" w16cid:durableId="1316451440">
    <w:abstractNumId w:val="3"/>
  </w:num>
  <w:num w:numId="19" w16cid:durableId="731079600">
    <w:abstractNumId w:val="1"/>
  </w:num>
  <w:num w:numId="20" w16cid:durableId="1744604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6B9"/>
    <w:rsid w:val="000111BE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12885"/>
    <w:rsid w:val="0083788F"/>
    <w:rsid w:val="00847850"/>
    <w:rsid w:val="00850EC8"/>
    <w:rsid w:val="008563CC"/>
    <w:rsid w:val="00856ED3"/>
    <w:rsid w:val="00872A8F"/>
    <w:rsid w:val="00875530"/>
    <w:rsid w:val="008833C8"/>
    <w:rsid w:val="008836B9"/>
    <w:rsid w:val="00886349"/>
    <w:rsid w:val="00890690"/>
    <w:rsid w:val="00895E8A"/>
    <w:rsid w:val="008A583D"/>
    <w:rsid w:val="008B55D0"/>
    <w:rsid w:val="008C593E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B4F54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74F1"/>
    <w:rsid w:val="00C230D0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34D4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5625"/>
    <w:rsid w:val="00F24E23"/>
    <w:rsid w:val="00F26380"/>
    <w:rsid w:val="00F26F95"/>
    <w:rsid w:val="00F36BC5"/>
    <w:rsid w:val="00F434ED"/>
    <w:rsid w:val="00F53D01"/>
    <w:rsid w:val="00F60BEF"/>
    <w:rsid w:val="00F622E0"/>
    <w:rsid w:val="00F64489"/>
    <w:rsid w:val="00F702EE"/>
    <w:rsid w:val="00F757C3"/>
    <w:rsid w:val="00F83567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3C87AC"/>
  <w15:chartTrackingRefBased/>
  <w15:docId w15:val="{B6A7A25C-73A7-47FF-941F-9B315A39B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6E33005-AF18-48ED-B0D4-35CE7E6049E4}"/>
</file>

<file path=customXml/itemProps2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8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schedule (LCS-L3)</vt:lpstr>
    </vt:vector>
  </TitlesOfParts>
  <Company>CPCAB</Company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CSK-L2 Tutor Observation for Recorded Helping Session</dc:title>
  <dc:subject/>
  <dc:creator>Windows User</dc:creator>
  <cp:keywords/>
  <dc:description/>
  <cp:lastModifiedBy>Natalie Burford</cp:lastModifiedBy>
  <cp:revision>3</cp:revision>
  <cp:lastPrinted>2006-06-27T08:53:00Z</cp:lastPrinted>
  <dcterms:created xsi:type="dcterms:W3CDTF">2020-07-06T15:29:00Z</dcterms:created>
  <dcterms:modified xsi:type="dcterms:W3CDTF">2023-07-20T11:29:00Z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